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EF7" w:rsidRPr="004C7EF7" w:rsidRDefault="004C7EF7" w:rsidP="00E202AF">
      <w:pPr>
        <w:tabs>
          <w:tab w:val="left" w:pos="6946"/>
        </w:tabs>
      </w:pPr>
      <w:r w:rsidRPr="004C7EF7">
        <w:t xml:space="preserve">Abteilung </w:t>
      </w:r>
      <w:r w:rsidR="00B4514C" w:rsidRPr="00BE5C7F">
        <w:t>Gewehr 10/50m</w:t>
      </w:r>
      <w:r w:rsidR="00E44431">
        <w:tab/>
        <w:t>2</w:t>
      </w:r>
      <w:r>
        <w:t xml:space="preserve">. </w:t>
      </w:r>
      <w:r w:rsidR="00E202AF">
        <w:t>Dez</w:t>
      </w:r>
      <w:r>
        <w:t>ember 2020</w:t>
      </w:r>
    </w:p>
    <w:p w:rsidR="001B14E6" w:rsidRPr="004C7EF7" w:rsidRDefault="001B14E6" w:rsidP="004D300A">
      <w:pPr>
        <w:rPr>
          <w:b/>
          <w:sz w:val="24"/>
        </w:rPr>
      </w:pPr>
      <w:r w:rsidRPr="004C7EF7">
        <w:rPr>
          <w:b/>
          <w:sz w:val="24"/>
        </w:rPr>
        <w:t>Absage Finalwettkämpfe</w:t>
      </w:r>
      <w:r w:rsidR="00E44431">
        <w:rPr>
          <w:b/>
          <w:sz w:val="24"/>
        </w:rPr>
        <w:t xml:space="preserve"> Gewehr 10m vom 13./14. Februar 2021 in</w:t>
      </w:r>
      <w:r w:rsidRPr="004C7EF7">
        <w:rPr>
          <w:b/>
          <w:sz w:val="24"/>
        </w:rPr>
        <w:t xml:space="preserve"> Stans 2021</w:t>
      </w:r>
    </w:p>
    <w:p w:rsidR="00E44431" w:rsidRDefault="00E44431" w:rsidP="004D300A">
      <w:r>
        <w:t>Das OK der Finalwettkämpfe Gewehr 10m 2021 in Stans – Luftgewehrschützen Nidwalden – hat der Abteilung Gewehr 10/50m am 25. Oktober 2020 schriftlich mitgeteilt, dass aufgrund der Corona-Massnahmen die vorgesehenen Wettkämpfe nicht durchgeführt werden dürfen.</w:t>
      </w:r>
    </w:p>
    <w:p w:rsidR="00E44431" w:rsidRDefault="00E44431" w:rsidP="00E44431">
      <w:pPr>
        <w:spacing w:after="120" w:line="240" w:lineRule="auto"/>
      </w:pPr>
      <w:r>
        <w:t>Die Begründungen dazu sind folgende:</w:t>
      </w:r>
    </w:p>
    <w:p w:rsidR="00E44431" w:rsidRPr="001B14E6" w:rsidRDefault="00E44431" w:rsidP="00E44431">
      <w:pPr>
        <w:pStyle w:val="Listenabsatz"/>
        <w:numPr>
          <w:ilvl w:val="0"/>
          <w:numId w:val="1"/>
        </w:numPr>
        <w:rPr>
          <w:sz w:val="20"/>
          <w:szCs w:val="20"/>
        </w:rPr>
      </w:pPr>
      <w:r>
        <w:t>Die kantonale Gesundheitsdirektion Nidwalden rät wegen der herrschenden Pandemie dringend von</w:t>
      </w:r>
      <w:r w:rsidRPr="001B14E6">
        <w:rPr>
          <w:vanish/>
        </w:rPr>
        <w:t>Beilagen: (das Wort Beilagen wird nicht gedruckt - bitte Beilagen auf unterer Zeile erfassen)</w:t>
      </w:r>
      <w:r>
        <w:t xml:space="preserve"> einer Durchführung eines Anlasses dieser Grösse ab.</w:t>
      </w:r>
    </w:p>
    <w:p w:rsidR="00E44431" w:rsidRPr="00DE6DC0" w:rsidRDefault="00E44431" w:rsidP="00E44431">
      <w:pPr>
        <w:pStyle w:val="Listenabsatz"/>
        <w:numPr>
          <w:ilvl w:val="0"/>
          <w:numId w:val="1"/>
        </w:numPr>
        <w:rPr>
          <w:sz w:val="20"/>
          <w:szCs w:val="20"/>
        </w:rPr>
      </w:pPr>
      <w:r>
        <w:t xml:space="preserve">Die Gemeinde Stans hat </w:t>
      </w:r>
      <w:r w:rsidR="00DE6DC0">
        <w:t xml:space="preserve">die zugesprochene </w:t>
      </w:r>
      <w:r>
        <w:t xml:space="preserve">Hallenreservation </w:t>
      </w:r>
      <w:r w:rsidR="00DE6DC0">
        <w:t>per sofort annulliert und die Hallenbelegung vom 13./14. Februar 2021 unwiderruflich gestrichen.</w:t>
      </w:r>
    </w:p>
    <w:p w:rsidR="00DE6DC0" w:rsidRPr="00DE6DC0" w:rsidRDefault="00DE6DC0" w:rsidP="00C73341">
      <w:pPr>
        <w:spacing w:after="120" w:line="240" w:lineRule="auto"/>
        <w:rPr>
          <w:szCs w:val="20"/>
        </w:rPr>
      </w:pPr>
      <w:r>
        <w:rPr>
          <w:szCs w:val="20"/>
        </w:rPr>
        <w:t>Unter</w:t>
      </w:r>
      <w:r w:rsidRPr="00DE6DC0">
        <w:rPr>
          <w:szCs w:val="20"/>
        </w:rPr>
        <w:t xml:space="preserve"> diesen Umständen haben </w:t>
      </w:r>
      <w:r>
        <w:rPr>
          <w:szCs w:val="20"/>
        </w:rPr>
        <w:t xml:space="preserve">sich </w:t>
      </w:r>
      <w:r w:rsidRPr="00DE6DC0">
        <w:rPr>
          <w:szCs w:val="20"/>
        </w:rPr>
        <w:t>die Mitglieder der Abteilung G</w:t>
      </w:r>
      <w:r>
        <w:rPr>
          <w:szCs w:val="20"/>
        </w:rPr>
        <w:t xml:space="preserve">ewehr </w:t>
      </w:r>
      <w:r w:rsidRPr="00DE6DC0">
        <w:rPr>
          <w:szCs w:val="20"/>
        </w:rPr>
        <w:t xml:space="preserve">10/50 an der Sitzung vom 30. November 2020 </w:t>
      </w:r>
      <w:r>
        <w:rPr>
          <w:szCs w:val="20"/>
        </w:rPr>
        <w:t xml:space="preserve">ausgesprochen und einstimmig </w:t>
      </w:r>
      <w:r w:rsidRPr="00DE6DC0">
        <w:rPr>
          <w:szCs w:val="20"/>
        </w:rPr>
        <w:t>entschieden, alle an diesem Wochenende geplanten Anlässe ersatzlos zu streichen. Es betrifft folgende Wettkämpfe:</w:t>
      </w:r>
    </w:p>
    <w:p w:rsidR="00DE6DC0" w:rsidRDefault="00DE6DC0" w:rsidP="00DE6DC0">
      <w:pPr>
        <w:pStyle w:val="Listenabsatz"/>
        <w:numPr>
          <w:ilvl w:val="0"/>
          <w:numId w:val="1"/>
        </w:numPr>
        <w:rPr>
          <w:szCs w:val="20"/>
        </w:rPr>
      </w:pPr>
      <w:r>
        <w:rPr>
          <w:szCs w:val="20"/>
        </w:rPr>
        <w:t>Final Schweizer Mannschaftsmeisterschaft (SMM G-10) Elite</w:t>
      </w:r>
    </w:p>
    <w:p w:rsidR="00DE6DC0" w:rsidRDefault="00DE6DC0" w:rsidP="00DE6DC0">
      <w:pPr>
        <w:pStyle w:val="Listenabsatz"/>
        <w:numPr>
          <w:ilvl w:val="0"/>
          <w:numId w:val="1"/>
        </w:numPr>
        <w:rPr>
          <w:szCs w:val="20"/>
        </w:rPr>
      </w:pPr>
      <w:r>
        <w:rPr>
          <w:szCs w:val="20"/>
        </w:rPr>
        <w:t>Auf-/Abstiegswettkämpfe NL A/B Elite</w:t>
      </w:r>
    </w:p>
    <w:p w:rsidR="00DE6DC0" w:rsidRDefault="00DE6DC0" w:rsidP="00DE6DC0">
      <w:pPr>
        <w:pStyle w:val="Listenabsatz"/>
        <w:numPr>
          <w:ilvl w:val="0"/>
          <w:numId w:val="1"/>
        </w:numPr>
        <w:rPr>
          <w:szCs w:val="20"/>
        </w:rPr>
      </w:pPr>
      <w:r>
        <w:rPr>
          <w:szCs w:val="20"/>
        </w:rPr>
        <w:t>Final Schweizer Mannschaftsmeisterschaft (SMM G-10) Junioren</w:t>
      </w:r>
    </w:p>
    <w:p w:rsidR="00DE6DC0" w:rsidRDefault="00DE6DC0" w:rsidP="00DE6DC0">
      <w:pPr>
        <w:pStyle w:val="Listenabsatz"/>
        <w:numPr>
          <w:ilvl w:val="0"/>
          <w:numId w:val="1"/>
        </w:numPr>
        <w:rPr>
          <w:szCs w:val="20"/>
        </w:rPr>
      </w:pPr>
      <w:r>
        <w:rPr>
          <w:szCs w:val="20"/>
        </w:rPr>
        <w:t>Finals Kniend-Meisterschaften G-10 Elite und Junioren</w:t>
      </w:r>
    </w:p>
    <w:p w:rsidR="00DE6DC0" w:rsidRDefault="00DE6DC0" w:rsidP="00DE6DC0">
      <w:pPr>
        <w:pStyle w:val="Listenabsatz"/>
        <w:numPr>
          <w:ilvl w:val="0"/>
          <w:numId w:val="1"/>
        </w:numPr>
        <w:rPr>
          <w:szCs w:val="20"/>
        </w:rPr>
      </w:pPr>
      <w:r>
        <w:rPr>
          <w:szCs w:val="20"/>
        </w:rPr>
        <w:t>Finals Junioren-Wintermeisterschaften G-10</w:t>
      </w:r>
    </w:p>
    <w:p w:rsidR="00E44431" w:rsidRDefault="00DE6DC0" w:rsidP="00C73341">
      <w:pPr>
        <w:spacing w:after="120" w:line="240" w:lineRule="auto"/>
      </w:pPr>
      <w:r>
        <w:t>Weiter wurde beschlossen:</w:t>
      </w:r>
    </w:p>
    <w:p w:rsidR="00DE6DC0" w:rsidRDefault="00DE6DC0" w:rsidP="00DE6DC0">
      <w:pPr>
        <w:pStyle w:val="Listenabsatz"/>
        <w:numPr>
          <w:ilvl w:val="0"/>
          <w:numId w:val="1"/>
        </w:numPr>
      </w:pPr>
      <w:r>
        <w:t xml:space="preserve">Die laufende Mannschaftsmeisterschaft </w:t>
      </w:r>
      <w:r w:rsidR="00D44456">
        <w:t xml:space="preserve">(SMM G-10) mit den sieben </w:t>
      </w:r>
      <w:r w:rsidR="00910C98">
        <w:t>H</w:t>
      </w:r>
      <w:r w:rsidR="00D44456">
        <w:t>eimrunden gemäss den angepassten Rundenterminen wird zu Ende geführt.</w:t>
      </w:r>
    </w:p>
    <w:p w:rsidR="00D44456" w:rsidRDefault="00D44456" w:rsidP="00C73341">
      <w:pPr>
        <w:pStyle w:val="Listenabsatz"/>
        <w:numPr>
          <w:ilvl w:val="0"/>
          <w:numId w:val="1"/>
        </w:numPr>
        <w:spacing w:after="240"/>
        <w:ind w:left="714" w:hanging="357"/>
      </w:pPr>
      <w:r>
        <w:t>Nach Abschluss der Saison 2020/2021 gibt es in allen Ligen weder Auf- noch Absteiger. Liga- und Gruppeneinteilungen werden gleichbleibend in die Saison 2021/2022 übernommen.</w:t>
      </w:r>
    </w:p>
    <w:p w:rsidR="00DE6DC0" w:rsidRDefault="00910C98" w:rsidP="00C73341">
      <w:pPr>
        <w:spacing w:after="300"/>
      </w:pPr>
      <w:r>
        <w:t xml:space="preserve">Die SMM G-10 Ausgabe 2020/2021 steht in ihrer 40. Austragung. Alle Mannschaftsmitglieder, Elite und Junioren, dürfen sich daher auf eine einmalige Kranzkartenausgabe freuen. Dies unter folgenden Bedingungen: Die Teilnahmegebühren von </w:t>
      </w:r>
      <w:r w:rsidR="00B4514C" w:rsidRPr="00BE5C7F">
        <w:t>Fr. 110.- respektive Fr. 80.-</w:t>
      </w:r>
      <w:bookmarkStart w:id="0" w:name="_GoBack"/>
      <w:bookmarkEnd w:id="0"/>
      <w:r w:rsidR="00B4514C" w:rsidRPr="00B4514C">
        <w:t xml:space="preserve"> </w:t>
      </w:r>
      <w:r>
        <w:t>sind einbezahlt und die 7 Heimrunden vollständig abgeschlossen und ausgewertet.</w:t>
      </w:r>
    </w:p>
    <w:p w:rsidR="00910C98" w:rsidRDefault="00910C98" w:rsidP="00C73341">
      <w:pPr>
        <w:spacing w:after="120" w:line="240" w:lineRule="auto"/>
      </w:pPr>
      <w:r>
        <w:t>Resultatmeldungen SMM und Ranglisten:</w:t>
      </w:r>
    </w:p>
    <w:p w:rsidR="00910C98" w:rsidRDefault="00910C98" w:rsidP="004D300A">
      <w:r>
        <w:t>Unter Berücksichtigung der sehr unterschiedlichen kantonalen Bestimmungen mit teilweise</w:t>
      </w:r>
      <w:r w:rsidR="00C73341">
        <w:t>n</w:t>
      </w:r>
      <w:r>
        <w:t xml:space="preserve"> Benüt</w:t>
      </w:r>
      <w:r w:rsidR="00C268C8">
        <w:t>zungsverboten von öffentlichen G</w:t>
      </w:r>
      <w:r>
        <w:t>ebäuden</w:t>
      </w:r>
      <w:r w:rsidR="00C73341">
        <w:t xml:space="preserve"> -</w:t>
      </w:r>
      <w:r w:rsidR="00C268C8">
        <w:t xml:space="preserve"> was einem Schiessverbot für Vereine bis Mitte Dezember gleichkommt</w:t>
      </w:r>
      <w:r w:rsidR="00C73341">
        <w:t xml:space="preserve"> -</w:t>
      </w:r>
      <w:r w:rsidR="00C268C8">
        <w:t xml:space="preserve"> werden die Resultate entgegengenommen. Somit wird die Rangliste wohl erst nach Runde 6 alle Ergebnisse aufweisen und aussagekräftig sein.</w:t>
      </w:r>
    </w:p>
    <w:p w:rsidR="00DE6DC0" w:rsidRDefault="00C268C8" w:rsidP="004D300A">
      <w:r>
        <w:lastRenderedPageBreak/>
        <w:t xml:space="preserve">Weiterhin kann </w:t>
      </w:r>
      <w:r w:rsidR="00C73341">
        <w:t>auch</w:t>
      </w:r>
      <w:r>
        <w:t xml:space="preserve"> die dezentrale </w:t>
      </w:r>
      <w:proofErr w:type="spellStart"/>
      <w:r>
        <w:t>Kniendmeisterschaft</w:t>
      </w:r>
      <w:proofErr w:type="spellEnd"/>
      <w:r>
        <w:t xml:space="preserve"> und die Junioren-Wintermeisterschaft geschossen werden. Diese beiden Wettkämpfe werden laut den entsprechenden Ausführungsbestimmungen nach den Heimprogrammen ausgezeichnet. Materialbestellungen und Auskünfte</w:t>
      </w:r>
      <w:r w:rsidR="00C73341">
        <w:t xml:space="preserve"> sind an Frau Sandra Boller (</w:t>
      </w:r>
      <w:hyperlink r:id="rId8" w:history="1">
        <w:r w:rsidR="00C73341" w:rsidRPr="004C4E21">
          <w:rPr>
            <w:rStyle w:val="Hyperlink"/>
          </w:rPr>
          <w:t>sandra.boller-schweizer@swissshooting.ch</w:t>
        </w:r>
      </w:hyperlink>
      <w:r w:rsidR="00C73341">
        <w:t>) zu richten.</w:t>
      </w:r>
    </w:p>
    <w:p w:rsidR="00DE6DC0" w:rsidRDefault="00DE6DC0" w:rsidP="004D300A"/>
    <w:p w:rsidR="004A4877" w:rsidRPr="004A4877" w:rsidRDefault="004A4877" w:rsidP="004A4877">
      <w:pPr>
        <w:tabs>
          <w:tab w:val="left" w:pos="5103"/>
        </w:tabs>
        <w:spacing w:after="0" w:line="240" w:lineRule="auto"/>
        <w:rPr>
          <w:b/>
          <w:szCs w:val="20"/>
        </w:rPr>
      </w:pPr>
      <w:r w:rsidRPr="004A4877">
        <w:rPr>
          <w:b/>
          <w:szCs w:val="20"/>
        </w:rPr>
        <w:t>Schweizer Schiesssportverband</w:t>
      </w:r>
    </w:p>
    <w:p w:rsidR="00294A8D" w:rsidRDefault="004C7EF7" w:rsidP="005805D3">
      <w:pPr>
        <w:tabs>
          <w:tab w:val="left" w:pos="5103"/>
        </w:tabs>
        <w:spacing w:after="120" w:line="240" w:lineRule="auto"/>
        <w:rPr>
          <w:szCs w:val="20"/>
        </w:rPr>
      </w:pPr>
      <w:r>
        <w:rPr>
          <w:szCs w:val="20"/>
        </w:rPr>
        <w:t>Abteilungsleiter G10/50</w:t>
      </w:r>
      <w:r>
        <w:rPr>
          <w:szCs w:val="20"/>
        </w:rPr>
        <w:tab/>
      </w:r>
    </w:p>
    <w:p w:rsidR="00C73341" w:rsidRDefault="004C7EF7" w:rsidP="005805D3">
      <w:pPr>
        <w:tabs>
          <w:tab w:val="left" w:pos="5103"/>
        </w:tabs>
        <w:spacing w:after="0" w:line="240" w:lineRule="auto"/>
        <w:rPr>
          <w:szCs w:val="20"/>
        </w:rPr>
      </w:pPr>
      <w:r>
        <w:rPr>
          <w:szCs w:val="20"/>
        </w:rPr>
        <w:t>Max Müller</w:t>
      </w:r>
      <w:r w:rsidR="00C73341">
        <w:rPr>
          <w:szCs w:val="20"/>
        </w:rPr>
        <w:tab/>
        <w:t>Urs Wenger</w:t>
      </w:r>
    </w:p>
    <w:p w:rsidR="00FA2255" w:rsidRDefault="00C73341" w:rsidP="005805D3">
      <w:pPr>
        <w:tabs>
          <w:tab w:val="left" w:pos="5103"/>
        </w:tabs>
        <w:spacing w:after="0" w:line="240" w:lineRule="auto"/>
        <w:rPr>
          <w:szCs w:val="20"/>
        </w:rPr>
      </w:pPr>
      <w:r>
        <w:rPr>
          <w:szCs w:val="20"/>
        </w:rPr>
        <w:t>Abteilungsleiter Gewehr 10/50m</w:t>
      </w:r>
      <w:r>
        <w:rPr>
          <w:szCs w:val="20"/>
        </w:rPr>
        <w:tab/>
        <w:t>Wettkampfchef SMM G-10</w:t>
      </w:r>
      <w:r w:rsidR="004C7EF7">
        <w:rPr>
          <w:szCs w:val="20"/>
        </w:rPr>
        <w:tab/>
      </w:r>
    </w:p>
    <w:p w:rsidR="005805D3" w:rsidRPr="005805D3" w:rsidRDefault="008A79AB" w:rsidP="005805D3">
      <w:pPr>
        <w:tabs>
          <w:tab w:val="left" w:pos="5103"/>
        </w:tabs>
        <w:spacing w:after="0" w:line="240" w:lineRule="auto"/>
      </w:pPr>
      <w:hyperlink r:id="rId9" w:history="1">
        <w:r w:rsidR="004A4877" w:rsidRPr="00D55563">
          <w:rPr>
            <w:rStyle w:val="Hyperlink"/>
          </w:rPr>
          <w:t>max.mueller@swissshooting.ch</w:t>
        </w:r>
      </w:hyperlink>
      <w:r w:rsidR="005805D3" w:rsidRPr="005805D3">
        <w:tab/>
      </w:r>
      <w:hyperlink r:id="rId10" w:history="1">
        <w:r w:rsidR="005805D3" w:rsidRPr="005805D3">
          <w:rPr>
            <w:rStyle w:val="Hyperlink"/>
          </w:rPr>
          <w:t>urs.wenger@swissshooting.ch</w:t>
        </w:r>
      </w:hyperlink>
    </w:p>
    <w:p w:rsidR="00FA2255" w:rsidRPr="00CA23AE" w:rsidRDefault="005805D3" w:rsidP="004A4877">
      <w:pPr>
        <w:tabs>
          <w:tab w:val="left" w:pos="5103"/>
        </w:tabs>
        <w:rPr>
          <w:sz w:val="20"/>
          <w:szCs w:val="20"/>
        </w:rPr>
      </w:pPr>
      <w:r w:rsidRPr="005805D3">
        <w:t>079 456 54 26</w:t>
      </w:r>
      <w:r>
        <w:tab/>
        <w:t>079 290 86 15</w:t>
      </w:r>
    </w:p>
    <w:p w:rsidR="00524275" w:rsidRPr="00CA23AE" w:rsidRDefault="00524275" w:rsidP="00FA2255">
      <w:pPr>
        <w:tabs>
          <w:tab w:val="left" w:pos="2565"/>
        </w:tabs>
        <w:rPr>
          <w:sz w:val="20"/>
          <w:szCs w:val="20"/>
        </w:rPr>
      </w:pPr>
    </w:p>
    <w:sectPr w:rsidR="00524275" w:rsidRPr="00CA23AE" w:rsidSect="004D30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819" w:right="1417" w:bottom="1418" w:left="1417" w:header="851" w:footer="127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9AB" w:rsidRDefault="008A79AB" w:rsidP="00957B14">
      <w:pPr>
        <w:spacing w:after="0" w:line="240" w:lineRule="auto"/>
      </w:pPr>
      <w:r>
        <w:separator/>
      </w:r>
    </w:p>
  </w:endnote>
  <w:endnote w:type="continuationSeparator" w:id="0">
    <w:p w:rsidR="008A79AB" w:rsidRDefault="008A79AB" w:rsidP="0095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37B8" w:rsidRDefault="002A37B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375638"/>
      <w:docPartObj>
        <w:docPartGallery w:val="Page Numbers (Bottom of Page)"/>
        <w:docPartUnique/>
      </w:docPartObj>
    </w:sdtPr>
    <w:sdtEndPr/>
    <w:sdtContent>
      <w:p w:rsidR="005429CE" w:rsidRDefault="005429CE" w:rsidP="008814DF">
        <w:pPr>
          <w:pStyle w:val="Fuzeile"/>
          <w:jc w:val="right"/>
        </w:pPr>
        <w:r w:rsidRPr="008814DF">
          <w:rPr>
            <w:sz w:val="18"/>
            <w:szCs w:val="18"/>
          </w:rPr>
          <w:fldChar w:fldCharType="begin"/>
        </w:r>
        <w:r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 w:rsidR="00BE5C7F">
          <w:rPr>
            <w:noProof/>
            <w:sz w:val="18"/>
            <w:szCs w:val="18"/>
          </w:rPr>
          <w:t>2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9CE" w:rsidRDefault="00F86DF0" w:rsidP="004D300A">
    <w:pPr>
      <w:pStyle w:val="Fuzeile"/>
      <w:jc w:val="both"/>
    </w:pPr>
    <w:r>
      <w:rPr>
        <w:noProof/>
        <w:lang w:eastAsia="de-CH"/>
      </w:rPr>
      <w:drawing>
        <wp:inline distT="0" distB="0" distL="0" distR="0" wp14:anchorId="0F72B20B" wp14:editId="1F91080F">
          <wp:extent cx="5760720" cy="72453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24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9AB" w:rsidRDefault="008A79AB" w:rsidP="00957B14">
      <w:pPr>
        <w:spacing w:after="0" w:line="240" w:lineRule="auto"/>
      </w:pPr>
      <w:r>
        <w:separator/>
      </w:r>
    </w:p>
  </w:footnote>
  <w:footnote w:type="continuationSeparator" w:id="0">
    <w:p w:rsidR="008A79AB" w:rsidRDefault="008A79AB" w:rsidP="0095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37B8" w:rsidRDefault="002A37B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9CE" w:rsidRDefault="005429CE" w:rsidP="008814DF">
    <w:pPr>
      <w:pStyle w:val="Kopfzeil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9CE" w:rsidRDefault="00DF1AF1">
    <w:pPr>
      <w:pStyle w:val="Kopfzeile"/>
    </w:pPr>
    <w:r>
      <w:rPr>
        <w:noProof/>
        <w:lang w:eastAsia="de-CH"/>
      </w:rPr>
      <w:drawing>
        <wp:inline distT="0" distB="0" distL="0" distR="0" wp14:anchorId="22EEF0C8" wp14:editId="4397F4C9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429CE" w:rsidRDefault="005429CE">
    <w:pPr>
      <w:pStyle w:val="Kopfzeile"/>
    </w:pPr>
  </w:p>
  <w:p w:rsidR="005429CE" w:rsidRDefault="005429CE" w:rsidP="008E2A17">
    <w:pPr>
      <w:pStyle w:val="Kopfzeile"/>
    </w:pPr>
  </w:p>
  <w:p w:rsidR="005429CE" w:rsidRDefault="005429C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900725"/>
    <w:multiLevelType w:val="hybridMultilevel"/>
    <w:tmpl w:val="A93CE868"/>
    <w:lvl w:ilvl="0" w:tplc="4F54C3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forms" w:enforcement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4E6"/>
    <w:rsid w:val="00010968"/>
    <w:rsid w:val="000141D9"/>
    <w:rsid w:val="000F5E3D"/>
    <w:rsid w:val="00104BAE"/>
    <w:rsid w:val="00150872"/>
    <w:rsid w:val="00162840"/>
    <w:rsid w:val="001B14E6"/>
    <w:rsid w:val="001B5C7A"/>
    <w:rsid w:val="00230FDC"/>
    <w:rsid w:val="00294A8D"/>
    <w:rsid w:val="002A37B8"/>
    <w:rsid w:val="002E3FEE"/>
    <w:rsid w:val="00314C74"/>
    <w:rsid w:val="00334783"/>
    <w:rsid w:val="00350FB4"/>
    <w:rsid w:val="003D29C1"/>
    <w:rsid w:val="003E0C30"/>
    <w:rsid w:val="00407434"/>
    <w:rsid w:val="00432CDA"/>
    <w:rsid w:val="00437028"/>
    <w:rsid w:val="004A4877"/>
    <w:rsid w:val="004C7EF7"/>
    <w:rsid w:val="004D300A"/>
    <w:rsid w:val="00516E55"/>
    <w:rsid w:val="00524275"/>
    <w:rsid w:val="005429CE"/>
    <w:rsid w:val="005805D3"/>
    <w:rsid w:val="005C3849"/>
    <w:rsid w:val="005F6B21"/>
    <w:rsid w:val="006428DA"/>
    <w:rsid w:val="00684522"/>
    <w:rsid w:val="00692BE7"/>
    <w:rsid w:val="00692D6B"/>
    <w:rsid w:val="00693A5E"/>
    <w:rsid w:val="006A0AC5"/>
    <w:rsid w:val="006F3C49"/>
    <w:rsid w:val="007654F7"/>
    <w:rsid w:val="007D2FF6"/>
    <w:rsid w:val="007F0787"/>
    <w:rsid w:val="007F484A"/>
    <w:rsid w:val="008814DF"/>
    <w:rsid w:val="008A79AB"/>
    <w:rsid w:val="008E2A17"/>
    <w:rsid w:val="008E5EEB"/>
    <w:rsid w:val="00906F96"/>
    <w:rsid w:val="00910C98"/>
    <w:rsid w:val="00927388"/>
    <w:rsid w:val="00957B14"/>
    <w:rsid w:val="009A4666"/>
    <w:rsid w:val="009C1335"/>
    <w:rsid w:val="009D324F"/>
    <w:rsid w:val="00A25754"/>
    <w:rsid w:val="00B049AE"/>
    <w:rsid w:val="00B4514C"/>
    <w:rsid w:val="00B45CDD"/>
    <w:rsid w:val="00B65289"/>
    <w:rsid w:val="00B76D3A"/>
    <w:rsid w:val="00B82826"/>
    <w:rsid w:val="00BA4EBD"/>
    <w:rsid w:val="00BE5C7F"/>
    <w:rsid w:val="00C00CED"/>
    <w:rsid w:val="00C268C8"/>
    <w:rsid w:val="00C73341"/>
    <w:rsid w:val="00CA23AE"/>
    <w:rsid w:val="00CD5346"/>
    <w:rsid w:val="00CF61E6"/>
    <w:rsid w:val="00D12B44"/>
    <w:rsid w:val="00D44456"/>
    <w:rsid w:val="00D8070A"/>
    <w:rsid w:val="00DD636E"/>
    <w:rsid w:val="00DD6BAB"/>
    <w:rsid w:val="00DE6DC0"/>
    <w:rsid w:val="00DF1AF1"/>
    <w:rsid w:val="00E202AF"/>
    <w:rsid w:val="00E441F4"/>
    <w:rsid w:val="00E44431"/>
    <w:rsid w:val="00E535FA"/>
    <w:rsid w:val="00E81F34"/>
    <w:rsid w:val="00ED25A1"/>
    <w:rsid w:val="00EF474F"/>
    <w:rsid w:val="00F86DF0"/>
    <w:rsid w:val="00FA2255"/>
    <w:rsid w:val="00FB2AE8"/>
    <w:rsid w:val="00FC0172"/>
    <w:rsid w:val="00FC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D722AA53-6421-4D10-A568-B70753D25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0C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7B14"/>
  </w:style>
  <w:style w:type="paragraph" w:styleId="Fuzeile">
    <w:name w:val="footer"/>
    <w:basedOn w:val="Standard"/>
    <w:link w:val="Fu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7B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7B1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5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516E55"/>
    <w:rPr>
      <w:color w:val="808080"/>
    </w:rPr>
  </w:style>
  <w:style w:type="paragraph" w:styleId="Listenabsatz">
    <w:name w:val="List Paragraph"/>
    <w:basedOn w:val="Standard"/>
    <w:uiPriority w:val="34"/>
    <w:qFormat/>
    <w:rsid w:val="001B14E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805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dra.boller-schweizer@swissshooting.ch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urs.wenger@swissshooting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x.mueller@swissshooting.ch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SV\Briefe\Vorlagen\20200813_Briefpapier_rot_D%20leer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93E99-EEA0-4A0C-BD18-B9BD990B1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20200813_Briefpapier_rot_D leer</Template>
  <TotalTime>0</TotalTime>
  <Pages>2</Pages>
  <Words>425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SSV Luzern</Company>
  <LinksUpToDate>false</LinksUpToDate>
  <CharactersWithSpaces>3100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maxmueller</dc:creator>
  <cp:lastModifiedBy>maxmueller</cp:lastModifiedBy>
  <cp:revision>2</cp:revision>
  <cp:lastPrinted>2018-08-08T12:34:00Z</cp:lastPrinted>
  <dcterms:created xsi:type="dcterms:W3CDTF">2020-12-03T07:45:00Z</dcterms:created>
  <dcterms:modified xsi:type="dcterms:W3CDTF">2020-12-03T07:45:00Z</dcterms:modified>
</cp:coreProperties>
</file>